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0270" w14:textId="2A544990" w:rsidR="005251B7" w:rsidRDefault="00FE22F0" w:rsidP="005F2E23">
      <w:r>
        <w:tab/>
      </w:r>
      <w:r>
        <w:tab/>
      </w:r>
    </w:p>
    <w:p w14:paraId="7F5D7285" w14:textId="77777777" w:rsidR="00AC4E8C" w:rsidRDefault="00AC4E8C" w:rsidP="005F2E23"/>
    <w:p w14:paraId="753DD1FE" w14:textId="77777777" w:rsidR="00B73A25" w:rsidRDefault="00B73A25" w:rsidP="005F2E23"/>
    <w:p w14:paraId="5372FFC7" w14:textId="77777777" w:rsidR="002B60A5" w:rsidRPr="00D00C67" w:rsidRDefault="002B60A5" w:rsidP="002B60A5">
      <w:pPr>
        <w:autoSpaceDE w:val="0"/>
        <w:autoSpaceDN w:val="0"/>
        <w:adjustRightInd w:val="0"/>
        <w:jc w:val="center"/>
        <w:rPr>
          <w:b/>
        </w:rPr>
      </w:pPr>
      <w:r w:rsidRPr="00D00C67">
        <w:rPr>
          <w:b/>
        </w:rPr>
        <w:t>CONTRATTO DI TRASFERIMENTO DI MATERIALE E POSSIBILE SFRUTTAMENTO INDUSTRIALE</w:t>
      </w:r>
    </w:p>
    <w:p w14:paraId="7E92FB65" w14:textId="1D0414EA" w:rsidR="002B60A5" w:rsidRDefault="002B60A5" w:rsidP="002B60A5">
      <w:pPr>
        <w:autoSpaceDE w:val="0"/>
        <w:autoSpaceDN w:val="0"/>
        <w:adjustRightInd w:val="0"/>
        <w:jc w:val="both"/>
      </w:pPr>
    </w:p>
    <w:p w14:paraId="3572E1AC" w14:textId="77777777" w:rsidR="00FC5533" w:rsidRPr="00D00C67" w:rsidRDefault="00FC5533" w:rsidP="002B60A5">
      <w:pPr>
        <w:autoSpaceDE w:val="0"/>
        <w:autoSpaceDN w:val="0"/>
        <w:adjustRightInd w:val="0"/>
        <w:jc w:val="both"/>
      </w:pPr>
    </w:p>
    <w:p w14:paraId="4B858BCD" w14:textId="77777777" w:rsidR="002B60A5" w:rsidRPr="00D00C67" w:rsidRDefault="002B60A5" w:rsidP="002B60A5">
      <w:pPr>
        <w:pStyle w:val="PreformattatoHTML"/>
        <w:jc w:val="center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tra</w:t>
      </w:r>
    </w:p>
    <w:p w14:paraId="5D51070C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08882D75" w14:textId="77777777" w:rsidR="002B60A5" w:rsidRPr="00D00C67" w:rsidRDefault="002B60A5" w:rsidP="002B60A5">
      <w:pPr>
        <w:spacing w:after="43"/>
        <w:ind w:left="-5"/>
        <w:jc w:val="both"/>
      </w:pPr>
      <w:r w:rsidRPr="00D00C67">
        <w:rPr>
          <w:bCs/>
        </w:rPr>
        <w:t>l’</w:t>
      </w:r>
      <w:r w:rsidRPr="00D00C67">
        <w:rPr>
          <w:b/>
        </w:rPr>
        <w:t>Università degli Studi “G. d’Annunzio” Chieti - Pescara</w:t>
      </w:r>
      <w:r w:rsidRPr="00D00C67">
        <w:t>, con sede in Chieti, Via dei Vestini n° 31, Partita IVA 01335970693, Codice Fiscale 93002750698 (d’ora innanzi denominata "</w:t>
      </w:r>
      <w:r w:rsidRPr="00D00C67">
        <w:rPr>
          <w:b/>
        </w:rPr>
        <w:t>UNIVERSITÀ</w:t>
      </w:r>
      <w:r w:rsidRPr="00D00C67">
        <w:t>"), in persona del Magnifico Rettore p.t., Prof.</w:t>
      </w:r>
      <w:r>
        <w:t xml:space="preserve"> Liborio Stuppia, qui rappresentata dal/dalla/dai Prof./Prof.ssa/ Proff.…………, in qualità di Responsabile Scientifico</w:t>
      </w:r>
    </w:p>
    <w:p w14:paraId="6B4489AA" w14:textId="77777777" w:rsidR="002B60A5" w:rsidRPr="00D00C67" w:rsidRDefault="002B60A5" w:rsidP="002B60A5">
      <w:pPr>
        <w:pStyle w:val="PreformattatoHTML"/>
        <w:jc w:val="center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e</w:t>
      </w:r>
    </w:p>
    <w:p w14:paraId="3F622662" w14:textId="77777777" w:rsidR="002B60A5" w:rsidRPr="00D00C67" w:rsidRDefault="002B60A5" w:rsidP="002B60A5">
      <w:pPr>
        <w:pStyle w:val="PreformattatoHTML"/>
        <w:jc w:val="center"/>
        <w:rPr>
          <w:rFonts w:ascii="Times New Roman" w:hAnsi="Times New Roman" w:cs="Times New Roman"/>
          <w:sz w:val="24"/>
          <w:szCs w:val="24"/>
        </w:rPr>
      </w:pPr>
    </w:p>
    <w:p w14:paraId="33675F89" w14:textId="07E2F7B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757A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Nome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757A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ocietà</w:t>
      </w:r>
      <w:r w:rsidRPr="00D00C67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con sede legale a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72E58">
        <w:rPr>
          <w:rFonts w:ascii="Times New Roman" w:hAnsi="Times New Roman" w:cs="Times New Roman"/>
          <w:bCs/>
          <w:i/>
          <w:iCs/>
          <w:sz w:val="24"/>
          <w:szCs w:val="24"/>
        </w:rPr>
        <w:t>provincia)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, in </w:t>
      </w:r>
      <w:r>
        <w:rPr>
          <w:rFonts w:ascii="Times New Roman" w:hAnsi="Times New Roman" w:cs="Times New Roman"/>
          <w:bCs/>
          <w:sz w:val="24"/>
          <w:szCs w:val="24"/>
        </w:rPr>
        <w:t>Via……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, Partita IVA 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DE61D3">
        <w:rPr>
          <w:rFonts w:ascii="Times New Roman" w:hAnsi="Times New Roman" w:cs="Times New Roman"/>
          <w:bCs/>
          <w:sz w:val="24"/>
          <w:szCs w:val="24"/>
        </w:rPr>
        <w:t xml:space="preserve">, in persona del legale rappresentante p.t. </w:t>
      </w:r>
      <w:r w:rsidR="00CA07C9">
        <w:rPr>
          <w:rFonts w:ascii="Times New Roman" w:hAnsi="Times New Roman" w:cs="Times New Roman"/>
          <w:bCs/>
          <w:sz w:val="24"/>
          <w:szCs w:val="24"/>
        </w:rPr>
        <w:t>Dott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E61D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00C67">
        <w:rPr>
          <w:rFonts w:ascii="Times New Roman" w:hAnsi="Times New Roman" w:cs="Times New Roman"/>
          <w:sz w:val="24"/>
          <w:szCs w:val="24"/>
        </w:rPr>
        <w:t>(d’ora innanzi denominata: "</w:t>
      </w:r>
      <w:r w:rsidRPr="00D00C67">
        <w:rPr>
          <w:rFonts w:ascii="Times New Roman" w:hAnsi="Times New Roman" w:cs="Times New Roman"/>
          <w:b/>
          <w:sz w:val="24"/>
          <w:szCs w:val="24"/>
        </w:rPr>
        <w:t>SOCIETÀ</w:t>
      </w:r>
      <w:r w:rsidRPr="00D00C67">
        <w:rPr>
          <w:rFonts w:ascii="Times New Roman" w:hAnsi="Times New Roman" w:cs="Times New Roman"/>
          <w:sz w:val="24"/>
          <w:szCs w:val="24"/>
        </w:rPr>
        <w:t xml:space="preserve">") </w:t>
      </w:r>
    </w:p>
    <w:p w14:paraId="1FC8CDC2" w14:textId="77777777" w:rsidR="002B60A5" w:rsidRPr="00D00C67" w:rsidRDefault="002B60A5" w:rsidP="002B60A5">
      <w:pPr>
        <w:jc w:val="center"/>
      </w:pPr>
    </w:p>
    <w:p w14:paraId="758A4DC9" w14:textId="77777777" w:rsidR="002B60A5" w:rsidRPr="00D00C67" w:rsidRDefault="002B60A5" w:rsidP="002B60A5">
      <w:pPr>
        <w:pStyle w:val="Paragrafoelenco"/>
        <w:numPr>
          <w:ilvl w:val="0"/>
          <w:numId w:val="4"/>
        </w:numPr>
        <w:ind w:left="284" w:hanging="284"/>
        <w:rPr>
          <w:b/>
        </w:rPr>
      </w:pPr>
      <w:r w:rsidRPr="00D00C67">
        <w:rPr>
          <w:b/>
        </w:rPr>
        <w:t>OGGETTO</w:t>
      </w:r>
    </w:p>
    <w:p w14:paraId="55D70EB4" w14:textId="77777777" w:rsidR="002B60A5" w:rsidRPr="00D00C67" w:rsidRDefault="002B60A5" w:rsidP="002B60A5">
      <w:pPr>
        <w:jc w:val="center"/>
      </w:pPr>
    </w:p>
    <w:p w14:paraId="365C04CE" w14:textId="77777777" w:rsidR="002B60A5" w:rsidRPr="00361B63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1.1 La SOCIETA’ si impegna a trasferire all’UNIVERSITA’, nella persona del</w:t>
      </w:r>
      <w:r>
        <w:rPr>
          <w:rFonts w:ascii="Times New Roman" w:hAnsi="Times New Roman" w:cs="Times New Roman"/>
          <w:sz w:val="24"/>
          <w:szCs w:val="24"/>
        </w:rPr>
        <w:t xml:space="preserve"> Prof./Prof.ssa/ Proff.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00C67">
        <w:rPr>
          <w:rFonts w:ascii="Times New Roman" w:hAnsi="Times New Roman" w:cs="Times New Roman"/>
          <w:sz w:val="24"/>
          <w:szCs w:val="24"/>
        </w:rPr>
        <w:t>del Dipartimento di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00C67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65882173"/>
      <w:r>
        <w:rPr>
          <w:rFonts w:ascii="Times New Roman" w:hAnsi="Times New Roman" w:cs="Times New Roman"/>
          <w:sz w:val="24"/>
          <w:szCs w:val="24"/>
        </w:rPr>
        <w:t>“</w:t>
      </w:r>
      <w:r w:rsidRPr="00C72E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indicare nome materiale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bookmarkEnd w:id="1"/>
      <w:r w:rsidRPr="00D00C67">
        <w:rPr>
          <w:rFonts w:ascii="Times New Roman" w:hAnsi="Times New Roman" w:cs="Times New Roman"/>
          <w:sz w:val="24"/>
          <w:szCs w:val="24"/>
        </w:rPr>
        <w:t>della SOCI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00C67">
        <w:rPr>
          <w:rFonts w:ascii="Times New Roman" w:hAnsi="Times New Roman" w:cs="Times New Roman"/>
          <w:sz w:val="24"/>
          <w:szCs w:val="24"/>
        </w:rPr>
        <w:t>TA’ (</w:t>
      </w:r>
      <w:proofErr w:type="gramStart"/>
      <w:r w:rsidRPr="00D00C67">
        <w:rPr>
          <w:rFonts w:ascii="Times New Roman" w:hAnsi="Times New Roman" w:cs="Times New Roman"/>
          <w:sz w:val="24"/>
          <w:szCs w:val="24"/>
        </w:rPr>
        <w:t>in prosieguo</w:t>
      </w:r>
      <w:proofErr w:type="gramEnd"/>
      <w:r w:rsidRPr="00D00C67">
        <w:rPr>
          <w:rFonts w:ascii="Times New Roman" w:hAnsi="Times New Roman" w:cs="Times New Roman"/>
          <w:sz w:val="24"/>
          <w:szCs w:val="24"/>
        </w:rPr>
        <w:t xml:space="preserve"> denominat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00C67">
        <w:rPr>
          <w:rFonts w:ascii="Times New Roman" w:hAnsi="Times New Roman" w:cs="Times New Roman"/>
          <w:sz w:val="24"/>
          <w:szCs w:val="24"/>
        </w:rPr>
        <w:t xml:space="preserve"> "</w:t>
      </w:r>
      <w:r w:rsidRPr="00D00C67">
        <w:rPr>
          <w:rFonts w:ascii="Times New Roman" w:hAnsi="Times New Roman" w:cs="Times New Roman"/>
          <w:b/>
          <w:sz w:val="24"/>
          <w:szCs w:val="24"/>
        </w:rPr>
        <w:t>MATERIALE</w:t>
      </w:r>
      <w:r w:rsidRPr="00D00C67">
        <w:rPr>
          <w:rFonts w:ascii="Times New Roman" w:hAnsi="Times New Roman" w:cs="Times New Roman"/>
          <w:sz w:val="24"/>
          <w:szCs w:val="24"/>
        </w:rPr>
        <w:t>")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D00C67">
        <w:rPr>
          <w:rFonts w:ascii="Times New Roman" w:hAnsi="Times New Roman" w:cs="Times New Roman"/>
          <w:sz w:val="24"/>
          <w:szCs w:val="24"/>
        </w:rPr>
        <w:t xml:space="preserve"> a fornire consulenza all’UNIVERSITA’ riguardo le informazioni tecniche necessarie per l’esecuzione di alcuni test preliminari 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B63">
        <w:rPr>
          <w:rFonts w:ascii="Times New Roman" w:hAnsi="Times New Roman" w:cs="Times New Roman"/>
          <w:sz w:val="24"/>
          <w:szCs w:val="24"/>
        </w:rPr>
        <w:t>“</w:t>
      </w:r>
      <w:r w:rsidRPr="00C72E58">
        <w:rPr>
          <w:rFonts w:ascii="Times New Roman" w:hAnsi="Times New Roman" w:cs="Times New Roman"/>
          <w:i/>
          <w:iCs/>
          <w:sz w:val="24"/>
          <w:szCs w:val="24"/>
        </w:rPr>
        <w:t>indicare nuovamente nome materiale</w:t>
      </w:r>
      <w:r w:rsidRPr="00361B63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03311E84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 xml:space="preserve">1.2 L’UNIVERSITA’ utilizzerà il MATERIALE fornito per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Pr="004133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“</w:t>
      </w:r>
      <w:r w:rsidRPr="004133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definire il fine di ricerca e/o scientifico</w:t>
      </w:r>
      <w:r w:rsidRPr="004133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”</w:t>
      </w:r>
      <w:r w:rsidRPr="003A056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ai fini di una ricerca collaborativa innovativa, concordata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con la SOCIETA’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00C67">
        <w:rPr>
          <w:rFonts w:ascii="Times New Roman" w:hAnsi="Times New Roman" w:cs="Times New Roman"/>
          <w:sz w:val="24"/>
          <w:szCs w:val="24"/>
        </w:rPr>
        <w:t>L’UNIVERSITA’ si impegna a non utilizzare il MATERIALE per altri scopi.</w:t>
      </w:r>
    </w:p>
    <w:p w14:paraId="0E6C72F7" w14:textId="77777777" w:rsidR="002B60A5" w:rsidRPr="00D00C67" w:rsidRDefault="002B60A5" w:rsidP="002B60A5"/>
    <w:p w14:paraId="71832C5F" w14:textId="77777777" w:rsidR="002B60A5" w:rsidRPr="00D00C67" w:rsidRDefault="002B60A5" w:rsidP="002B60A5">
      <w:pPr>
        <w:rPr>
          <w:b/>
        </w:rPr>
      </w:pPr>
      <w:r w:rsidRPr="00D00C67">
        <w:rPr>
          <w:b/>
        </w:rPr>
        <w:t>2. CORRISPETTIVO</w:t>
      </w:r>
    </w:p>
    <w:p w14:paraId="504A23A9" w14:textId="77777777" w:rsidR="002B60A5" w:rsidRPr="00D00C67" w:rsidRDefault="002B60A5" w:rsidP="002B60A5">
      <w:pPr>
        <w:pStyle w:val="Preformattato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746DAA5" w14:textId="77777777" w:rsidR="002B60A5" w:rsidRPr="00AA37F2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eastAsiaTheme="minorHAnsi" w:hAnsi="Times New Roman" w:cs="Times New Roman"/>
          <w:sz w:val="24"/>
          <w:szCs w:val="24"/>
          <w:lang w:eastAsia="en-US"/>
        </w:rPr>
        <w:t>A seguito di quanto sopra riportato la SOCIETA’ fornirà all’UNIVERSITA’ il materiale per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la </w:t>
      </w:r>
      <w:bookmarkStart w:id="2" w:name="_Hlk165882249"/>
      <w:r w:rsidRPr="004133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“</w:t>
      </w:r>
      <w:r w:rsidRPr="004133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definire il fine di ricerca e/o scientifico</w:t>
      </w:r>
      <w:r w:rsidRPr="004133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”</w:t>
      </w:r>
      <w:bookmarkEnd w:id="2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D00C67">
        <w:rPr>
          <w:rFonts w:ascii="Times New Roman" w:hAnsi="Times New Roman" w:cs="Times New Roman"/>
          <w:sz w:val="24"/>
          <w:szCs w:val="24"/>
        </w:rPr>
        <w:t>È concordato tra le parti che in questa fase preliminare non sono dovuti corrispettivi per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Pr="004133E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133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indicare nuovamente il fine di ricerca e/o scientifico</w:t>
      </w:r>
      <w:r w:rsidRPr="004133E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”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AA37F2">
        <w:rPr>
          <w:rFonts w:ascii="Times New Roman" w:hAnsi="Times New Roman" w:cs="Times New Roman"/>
          <w:sz w:val="24"/>
          <w:szCs w:val="24"/>
        </w:rPr>
        <w:t>all’UNIVERSITA’ e per la fornitura del MATERIALE da parte della SOCIETA’.</w:t>
      </w:r>
    </w:p>
    <w:p w14:paraId="748D19FA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4C1D1873" w14:textId="41C14120" w:rsidR="002B60A5" w:rsidRPr="002B60A5" w:rsidRDefault="002B60A5" w:rsidP="002B60A5">
      <w:pPr>
        <w:pStyle w:val="Preformattato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C67">
        <w:rPr>
          <w:rFonts w:ascii="Times New Roman" w:hAnsi="Times New Roman" w:cs="Times New Roman"/>
          <w:b/>
          <w:sz w:val="24"/>
          <w:szCs w:val="24"/>
        </w:rPr>
        <w:t>3. OBBLIGAZIONI DELLE PARTI</w:t>
      </w:r>
    </w:p>
    <w:p w14:paraId="133FDC88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3.1 Durante il PERIODO DI VALUTAZIONE, l’UNIVERSITA’ si impegna a non trasferire il MATERIALE a nessuna altra persona, ente o azienda senza la preventiva approvazione scritta della SOCIETA’.</w:t>
      </w:r>
    </w:p>
    <w:p w14:paraId="13FBFE56" w14:textId="77777777" w:rsidR="002B60A5" w:rsidRPr="00D00C67" w:rsidRDefault="002B60A5" w:rsidP="002B60A5">
      <w:pPr>
        <w:jc w:val="both"/>
      </w:pPr>
      <w:r w:rsidRPr="00D00C67">
        <w:t xml:space="preserve">3.2 L’UNIVERSITA’ accetta di informare la SOCIETA’ su tutti gli usi del MATERIALE. Una sintesi dei risultati della sperimentazione e dei dati generati utilizzando il MATERIALE verrà fornita alla SOCIETA’. La SOCIETA’ non è obbligata a rivelare informazioni circa le proprie tecnologie ritenute confidenziali o proprietarie all’UNIVERSITA’. </w:t>
      </w:r>
    </w:p>
    <w:p w14:paraId="4558F42C" w14:textId="77777777" w:rsidR="002B60A5" w:rsidRPr="00D00C67" w:rsidRDefault="002B60A5" w:rsidP="002B60A5">
      <w:pPr>
        <w:jc w:val="both"/>
      </w:pPr>
    </w:p>
    <w:p w14:paraId="009C080A" w14:textId="77777777" w:rsidR="002B60A5" w:rsidRPr="00D00C67" w:rsidRDefault="002B60A5" w:rsidP="002B60A5">
      <w:pPr>
        <w:jc w:val="both"/>
      </w:pPr>
      <w:r w:rsidRPr="00D00C67">
        <w:lastRenderedPageBreak/>
        <w:t>3.3 Ciascuna parte si impegna a rispettare tutte le linee guida del governo italiano applicabili al MATERIALE, incluse le procedure di biosicurezza e con tutte le precauzioni di sicurezza che accompagnano il MATERIALE. L’UNIVERSITA’ è d'accordo sul fatto che in nessun caso la SOCIETA’ sarà responsabile per qualsiasi utilizzo del materiale da parte dell’UNIVERSITA’ dipendenti o associati.</w:t>
      </w:r>
    </w:p>
    <w:p w14:paraId="7CED291E" w14:textId="77777777" w:rsidR="002B60A5" w:rsidRPr="00D00C67" w:rsidRDefault="002B60A5" w:rsidP="002B60A5">
      <w:pPr>
        <w:jc w:val="both"/>
      </w:pPr>
    </w:p>
    <w:p w14:paraId="314F5AAA" w14:textId="77777777" w:rsidR="002B60A5" w:rsidRPr="00D00C67" w:rsidRDefault="002B60A5" w:rsidP="002B60A5">
      <w:pPr>
        <w:jc w:val="both"/>
        <w:rPr>
          <w:b/>
          <w:u w:val="single"/>
        </w:rPr>
      </w:pPr>
      <w:r w:rsidRPr="00D00C67">
        <w:rPr>
          <w:b/>
        </w:rPr>
        <w:t>4. RISERVATEZZA</w:t>
      </w:r>
    </w:p>
    <w:p w14:paraId="4C55E707" w14:textId="77777777" w:rsidR="002B60A5" w:rsidRPr="00D00C67" w:rsidRDefault="002B60A5" w:rsidP="002B60A5">
      <w:pPr>
        <w:jc w:val="both"/>
      </w:pPr>
    </w:p>
    <w:p w14:paraId="168CC506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4.1 Nel realizzare gli scopi del presente accordo, potranno essere scambiate informazioni riservate. Tutte queste informazioni divulgate dalla SOCIETA’ o dall’ UNIVERSITA’ l'una all'altra sono considerate informazioni riservate, denominate in seguito "informazioni riservate". Le informazioni riservate comprendono, in via esemplificativa e non esaustiva, i risultati dei test di sviluppo/fattibilità condotti dalla UNIVERSITA’ con il MATERIALE e/o i suoi derivati.</w:t>
      </w:r>
    </w:p>
    <w:p w14:paraId="316F239D" w14:textId="77777777" w:rsidR="002B60A5" w:rsidRPr="00D00C67" w:rsidRDefault="002B60A5" w:rsidP="002B60A5">
      <w:pPr>
        <w:jc w:val="both"/>
      </w:pPr>
    </w:p>
    <w:p w14:paraId="0FB60CDD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4.2 Ciascuna delle parti divulgherà le informazioni riservate dell'altra parte solo a dipendenti o collaboratori che richiedono le informazioni necessarie per realizzare lo scopo dell'accordo e tratteranno tali informazioni come informazioni riservate. Questi dipendenti dovranno essere adeguatamente informati della natura riservata delle informazioni.</w:t>
      </w:r>
    </w:p>
    <w:p w14:paraId="5618310F" w14:textId="77777777" w:rsidR="002B60A5" w:rsidRPr="00D00C67" w:rsidRDefault="002B60A5" w:rsidP="002B60A5">
      <w:pPr>
        <w:jc w:val="both"/>
      </w:pPr>
    </w:p>
    <w:p w14:paraId="791EDDD1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4.3 Tutte le informazioni riservate divulgate in forma scritta a norma del presente accordo da una delle parti devono essere chiaramente contrassegnate come "proprietarie", "riservate" o in modi simili. Tutte le informazioni riservate divulgate in qualsiasi modo diverso dalla forma scritta sono precedute o seguite da una dichiarazione orale o scritta che indica che le informazioni sono riservate o costituiscono informazioni riservate che rientrano nei termini del presente accordo e sono seguiti dalla trasmissione di una copia scritta delle informazioni alla parte cooperante con l'identificazione come "Informazioni riservate" designate come sopra entro trenta (30) giorni.</w:t>
      </w:r>
    </w:p>
    <w:p w14:paraId="3030A52B" w14:textId="77777777" w:rsidR="002B60A5" w:rsidRPr="00D00C67" w:rsidRDefault="002B60A5" w:rsidP="002B60A5">
      <w:pPr>
        <w:jc w:val="both"/>
      </w:pPr>
    </w:p>
    <w:p w14:paraId="553D4168" w14:textId="77777777" w:rsidR="002B60A5" w:rsidRPr="00D00C67" w:rsidRDefault="002B60A5" w:rsidP="00104889">
      <w:pPr>
        <w:pStyle w:val="PreformattatoHTML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0C67">
        <w:rPr>
          <w:rFonts w:ascii="Times New Roman" w:hAnsi="Times New Roman" w:cs="Times New Roman"/>
          <w:sz w:val="24"/>
          <w:szCs w:val="24"/>
        </w:rPr>
        <w:t>4.4 Nondimeno, l'obbligo di fiducia di una delle parti per quanto riguarda l'informazione non si estende a:</w:t>
      </w:r>
    </w:p>
    <w:p w14:paraId="2A030401" w14:textId="77777777" w:rsidR="002B60A5" w:rsidRPr="00D00C67" w:rsidRDefault="002B60A5" w:rsidP="002B60A5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50BD704E" w14:textId="77777777" w:rsidR="002B60A5" w:rsidRPr="00D00C67" w:rsidRDefault="002B60A5" w:rsidP="002B60A5">
      <w:pPr>
        <w:pStyle w:val="Paragrafoelenco"/>
        <w:numPr>
          <w:ilvl w:val="0"/>
          <w:numId w:val="3"/>
        </w:numPr>
        <w:jc w:val="both"/>
      </w:pPr>
      <w:r w:rsidRPr="00D00C67">
        <w:t>le informazioni di cui sui possa dimostrare mediante evidenza scritta che erano note alla parte ricevente prima della divulgazione da parte del soggetto dichiarante, a condizione che tale informazione non sia stata ottenuta dalla parte ricevente mediante la divulgazione da parte di un terzo che riceva tali informazioni in riservatezza dalla parte dichiarante.</w:t>
      </w:r>
    </w:p>
    <w:p w14:paraId="0B55E50A" w14:textId="77777777" w:rsidR="00FC5533" w:rsidRDefault="002B60A5" w:rsidP="00FC5533">
      <w:pPr>
        <w:pStyle w:val="Paragrafoelenco"/>
        <w:numPr>
          <w:ilvl w:val="0"/>
          <w:numId w:val="3"/>
        </w:numPr>
        <w:spacing w:after="240"/>
        <w:contextualSpacing w:val="0"/>
        <w:jc w:val="both"/>
      </w:pPr>
      <w:r w:rsidRPr="00D00C67">
        <w:t>Le informazioni che sono di pubblico dominio o saranno pubblicate in futuro, a meno che non violino il presente accordo;</w:t>
      </w:r>
    </w:p>
    <w:p w14:paraId="69DDAB63" w14:textId="19EBEFA9" w:rsidR="002B60A5" w:rsidRPr="00D00C67" w:rsidRDefault="002B60A5" w:rsidP="00FC5533">
      <w:pPr>
        <w:pStyle w:val="Paragrafoelenco"/>
        <w:numPr>
          <w:ilvl w:val="0"/>
          <w:numId w:val="3"/>
        </w:numPr>
        <w:spacing w:after="240"/>
        <w:contextualSpacing w:val="0"/>
        <w:jc w:val="both"/>
      </w:pPr>
      <w:r w:rsidRPr="00D00C67">
        <w:t>Le informazioni che vengono divulgate da parte di terzi che abbiano il diritto di rendere tale divulgazione senza violare i termini di qualsiasi accordo di fiducia o segreto con la SOCIETA' o l’UNIVERSITA’.</w:t>
      </w:r>
    </w:p>
    <w:p w14:paraId="7804D612" w14:textId="77777777" w:rsidR="002B60A5" w:rsidRPr="004133EC" w:rsidRDefault="002B60A5" w:rsidP="002B60A5">
      <w:pPr>
        <w:pStyle w:val="Paragrafoelenco"/>
        <w:numPr>
          <w:ilvl w:val="0"/>
          <w:numId w:val="3"/>
        </w:numPr>
        <w:jc w:val="both"/>
      </w:pPr>
      <w:r w:rsidRPr="00D00C67">
        <w:t>Le informazioni qui di seguito elaborate dalla parte ricevente indipendentemente da ogni informazione riservata che viene comunicata, come dimostrato dall’eventuale documentazione appropriata.</w:t>
      </w:r>
    </w:p>
    <w:p w14:paraId="6229CD99" w14:textId="77777777" w:rsidR="00104889" w:rsidRDefault="00104889" w:rsidP="00104889">
      <w:pPr>
        <w:pStyle w:val="Preformattato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92216" w14:textId="2101EE90" w:rsidR="002B60A5" w:rsidRPr="00D00C67" w:rsidRDefault="002B60A5" w:rsidP="00104889">
      <w:pPr>
        <w:pStyle w:val="Preformattato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C67">
        <w:rPr>
          <w:rFonts w:ascii="Times New Roman" w:hAnsi="Times New Roman" w:cs="Times New Roman"/>
          <w:b/>
          <w:sz w:val="24"/>
          <w:szCs w:val="24"/>
        </w:rPr>
        <w:lastRenderedPageBreak/>
        <w:t>5. ESCLUSIONE DI GARANZIA</w:t>
      </w:r>
    </w:p>
    <w:p w14:paraId="4B8D793D" w14:textId="77777777" w:rsidR="002B60A5" w:rsidRPr="00D00C67" w:rsidRDefault="002B60A5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0D70EB6F" w14:textId="6A8AB1BA" w:rsidR="002B60A5" w:rsidRPr="00D00C67" w:rsidRDefault="00104889" w:rsidP="00104889">
      <w:pPr>
        <w:pStyle w:val="PreformattatoHTML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76C0F">
        <w:rPr>
          <w:rFonts w:ascii="Times New Roman" w:hAnsi="Times New Roman" w:cs="Times New Roman"/>
          <w:sz w:val="24"/>
          <w:szCs w:val="24"/>
        </w:rPr>
        <w:t xml:space="preserve">5.1 </w:t>
      </w:r>
      <w:r w:rsidR="002B60A5" w:rsidRPr="00D00C67">
        <w:rPr>
          <w:rFonts w:ascii="Times New Roman" w:hAnsi="Times New Roman" w:cs="Times New Roman"/>
          <w:sz w:val="24"/>
          <w:szCs w:val="24"/>
        </w:rPr>
        <w:t xml:space="preserve">L’UNIVERSITA’ riconosce e accetta che il materiale per gli scopi proposti sia considerato di natura sperimentale e che sia fornito senza garanzia di commerciabilità o idoneità per qualsiasi scopo e senza alcuna altra garanzia, espressa o implicita e senza alcuna garanzia che l'utilizzo del materiale non violi un qualsiasi brevetto, </w:t>
      </w:r>
      <w:proofErr w:type="gramStart"/>
      <w:r w:rsidR="002B60A5" w:rsidRPr="00C72E58">
        <w:rPr>
          <w:rFonts w:ascii="Times New Roman" w:hAnsi="Times New Roman" w:cs="Times New Roman"/>
          <w:i/>
          <w:iCs/>
          <w:sz w:val="24"/>
          <w:szCs w:val="24"/>
        </w:rPr>
        <w:t>copyright</w:t>
      </w:r>
      <w:proofErr w:type="gramEnd"/>
      <w:r w:rsidR="002B60A5" w:rsidRPr="00D00C67">
        <w:rPr>
          <w:rFonts w:ascii="Times New Roman" w:hAnsi="Times New Roman" w:cs="Times New Roman"/>
          <w:sz w:val="24"/>
          <w:szCs w:val="24"/>
        </w:rPr>
        <w:t>, marchio o altri diritti di una qualsiasi altra parte.</w:t>
      </w:r>
    </w:p>
    <w:p w14:paraId="4004C5BC" w14:textId="77777777" w:rsidR="002B60A5" w:rsidRPr="00D00C67" w:rsidRDefault="002B60A5" w:rsidP="00104889">
      <w:pPr>
        <w:jc w:val="both"/>
      </w:pPr>
    </w:p>
    <w:p w14:paraId="122290EC" w14:textId="249CBB73" w:rsidR="002B60A5" w:rsidRPr="00D00C67" w:rsidRDefault="002B60A5" w:rsidP="00104889">
      <w:pPr>
        <w:pStyle w:val="Preformattato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C67">
        <w:rPr>
          <w:rFonts w:ascii="Times New Roman" w:hAnsi="Times New Roman" w:cs="Times New Roman"/>
          <w:b/>
          <w:sz w:val="24"/>
          <w:szCs w:val="24"/>
        </w:rPr>
        <w:t>6. DURATA</w:t>
      </w:r>
    </w:p>
    <w:p w14:paraId="531E561F" w14:textId="77777777" w:rsidR="002B60A5" w:rsidRPr="00D00C67" w:rsidRDefault="002B60A5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0714F04D" w14:textId="686E0C34" w:rsidR="002B60A5" w:rsidRDefault="00776C0F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</w:t>
      </w:r>
      <w:r w:rsidR="002B60A5" w:rsidRPr="00D00C67">
        <w:rPr>
          <w:rFonts w:ascii="Times New Roman" w:hAnsi="Times New Roman" w:cs="Times New Roman"/>
          <w:sz w:val="24"/>
          <w:szCs w:val="24"/>
        </w:rPr>
        <w:t xml:space="preserve">Il presente accordo </w:t>
      </w:r>
      <w:r w:rsidR="002B60A5">
        <w:rPr>
          <w:rFonts w:ascii="Times New Roman" w:hAnsi="Times New Roman" w:cs="Times New Roman"/>
          <w:sz w:val="24"/>
          <w:szCs w:val="24"/>
        </w:rPr>
        <w:t>resterà in vigore dalla data di sottoscrizione delle parti per un periodo</w:t>
      </w:r>
    </w:p>
    <w:p w14:paraId="4DDAB96E" w14:textId="15C2BE62" w:rsidR="002B60A5" w:rsidRPr="00D00C67" w:rsidRDefault="00104889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B60A5">
        <w:rPr>
          <w:rFonts w:ascii="Times New Roman" w:hAnsi="Times New Roman" w:cs="Times New Roman"/>
          <w:sz w:val="24"/>
          <w:szCs w:val="24"/>
        </w:rPr>
        <w:t xml:space="preserve">ndeterminato </w:t>
      </w:r>
      <w:r w:rsidR="002B60A5" w:rsidRPr="00D00C67">
        <w:rPr>
          <w:rFonts w:ascii="Times New Roman" w:hAnsi="Times New Roman" w:cs="Times New Roman"/>
          <w:sz w:val="24"/>
          <w:szCs w:val="24"/>
        </w:rPr>
        <w:t>e può essere rinnovato o esteso solo su consenso scritto di entrambe le parti.</w:t>
      </w:r>
    </w:p>
    <w:p w14:paraId="5B088674" w14:textId="77777777" w:rsidR="002B60A5" w:rsidRPr="00D00C67" w:rsidRDefault="002B60A5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p w14:paraId="711AF3A5" w14:textId="71DDF417" w:rsidR="002B60A5" w:rsidRPr="00D00C67" w:rsidRDefault="00104889" w:rsidP="00104889">
      <w:pPr>
        <w:pStyle w:val="Preformattato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B60A5" w:rsidRPr="00D00C67">
        <w:rPr>
          <w:rFonts w:ascii="Times New Roman" w:hAnsi="Times New Roman" w:cs="Times New Roman"/>
          <w:b/>
          <w:sz w:val="24"/>
          <w:szCs w:val="24"/>
        </w:rPr>
        <w:t>. LEGGE APPLICABILE E FORO COMPETENTE</w:t>
      </w:r>
    </w:p>
    <w:p w14:paraId="3201E32C" w14:textId="77777777" w:rsidR="002B60A5" w:rsidRPr="00D00C67" w:rsidRDefault="002B60A5" w:rsidP="00104889"/>
    <w:p w14:paraId="0D74EDEC" w14:textId="5ECF33A3" w:rsidR="002B60A5" w:rsidRPr="00D00C67" w:rsidRDefault="00776C0F" w:rsidP="00104889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 </w:t>
      </w:r>
      <w:r w:rsidR="002B60A5" w:rsidRPr="00D00C67">
        <w:rPr>
          <w:rFonts w:ascii="Times New Roman" w:hAnsi="Times New Roman" w:cs="Times New Roman"/>
          <w:sz w:val="24"/>
          <w:szCs w:val="24"/>
        </w:rPr>
        <w:t xml:space="preserve">Il presente Accordo deve essere interpretato nel rispetto delle leggi italiane. Il </w:t>
      </w:r>
      <w:r w:rsidR="002B60A5">
        <w:rPr>
          <w:rFonts w:ascii="Times New Roman" w:hAnsi="Times New Roman" w:cs="Times New Roman"/>
          <w:sz w:val="24"/>
          <w:szCs w:val="24"/>
        </w:rPr>
        <w:t>T</w:t>
      </w:r>
      <w:r w:rsidR="002B60A5" w:rsidRPr="00D00C67">
        <w:rPr>
          <w:rFonts w:ascii="Times New Roman" w:hAnsi="Times New Roman" w:cs="Times New Roman"/>
          <w:sz w:val="24"/>
          <w:szCs w:val="24"/>
        </w:rPr>
        <w:t>ribunale di</w:t>
      </w:r>
      <w:r w:rsidR="002B60A5">
        <w:rPr>
          <w:rFonts w:ascii="Times New Roman" w:hAnsi="Times New Roman" w:cs="Times New Roman"/>
          <w:sz w:val="24"/>
          <w:szCs w:val="24"/>
        </w:rPr>
        <w:t xml:space="preserve"> Chieti</w:t>
      </w:r>
      <w:r w:rsidR="00104889">
        <w:rPr>
          <w:rFonts w:ascii="Times New Roman" w:hAnsi="Times New Roman" w:cs="Times New Roman"/>
          <w:sz w:val="24"/>
          <w:szCs w:val="24"/>
        </w:rPr>
        <w:t xml:space="preserve"> </w:t>
      </w:r>
      <w:r w:rsidR="002B60A5" w:rsidRPr="00D00C67">
        <w:rPr>
          <w:rFonts w:ascii="Times New Roman" w:hAnsi="Times New Roman" w:cs="Times New Roman"/>
          <w:sz w:val="24"/>
          <w:szCs w:val="24"/>
        </w:rPr>
        <w:t xml:space="preserve">avrà </w:t>
      </w:r>
      <w:r w:rsidR="002B60A5">
        <w:rPr>
          <w:rFonts w:ascii="Times New Roman" w:hAnsi="Times New Roman" w:cs="Times New Roman"/>
          <w:sz w:val="24"/>
          <w:szCs w:val="24"/>
        </w:rPr>
        <w:t>competenza</w:t>
      </w:r>
      <w:r w:rsidR="002B60A5" w:rsidRPr="00D00C67">
        <w:rPr>
          <w:rFonts w:ascii="Times New Roman" w:hAnsi="Times New Roman" w:cs="Times New Roman"/>
          <w:sz w:val="24"/>
          <w:szCs w:val="24"/>
        </w:rPr>
        <w:t xml:space="preserve"> esclusiva su qualsiasi controversia derivante dal presente accordo.</w:t>
      </w:r>
    </w:p>
    <w:p w14:paraId="59D82F87" w14:textId="77777777" w:rsidR="002B60A5" w:rsidRDefault="002B60A5" w:rsidP="00104889">
      <w:pPr>
        <w:pStyle w:val="PreformattatoHTM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A4421B" w14:textId="06E71144" w:rsidR="002B60A5" w:rsidRPr="00006D72" w:rsidRDefault="002B60A5" w:rsidP="00104889">
      <w:pPr>
        <w:pStyle w:val="PreformattatoHTM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D72">
        <w:rPr>
          <w:rFonts w:ascii="Times New Roman" w:hAnsi="Times New Roman" w:cs="Times New Roman"/>
          <w:bCs/>
          <w:sz w:val="24"/>
          <w:szCs w:val="24"/>
        </w:rPr>
        <w:t>I termini e le condizioni precedenti sono compresi, condivisi e accettati:</w:t>
      </w:r>
    </w:p>
    <w:p w14:paraId="3B2639FC" w14:textId="77777777" w:rsidR="002B60A5" w:rsidRDefault="002B60A5" w:rsidP="002B60A5">
      <w:pPr>
        <w:rPr>
          <w:bCs/>
        </w:rPr>
      </w:pPr>
    </w:p>
    <w:p w14:paraId="448B3F5B" w14:textId="7351FC8C" w:rsidR="002B60A5" w:rsidRDefault="008A0BE2" w:rsidP="002B60A5">
      <w:pPr>
        <w:rPr>
          <w:bCs/>
        </w:rPr>
      </w:pPr>
      <w:r>
        <w:rPr>
          <w:bCs/>
        </w:rPr>
        <w:t>Chieti, //</w:t>
      </w:r>
    </w:p>
    <w:p w14:paraId="64A18F01" w14:textId="77777777" w:rsidR="008A0BE2" w:rsidRDefault="008A0BE2" w:rsidP="002B60A5">
      <w:pPr>
        <w:rPr>
          <w:bCs/>
        </w:rPr>
      </w:pPr>
    </w:p>
    <w:p w14:paraId="2D0A527D" w14:textId="39F41A4B" w:rsidR="002B60A5" w:rsidRPr="00006D72" w:rsidRDefault="002B60A5" w:rsidP="002B60A5">
      <w:pPr>
        <w:rPr>
          <w:bCs/>
        </w:rPr>
      </w:pPr>
      <w:r w:rsidRPr="00006D72">
        <w:rPr>
          <w:bCs/>
        </w:rPr>
        <w:t xml:space="preserve">Università degli studi G. d’Annunzio                            </w:t>
      </w:r>
      <w:r>
        <w:rPr>
          <w:bCs/>
        </w:rPr>
        <w:t xml:space="preserve">              </w:t>
      </w:r>
      <w:r w:rsidRPr="00006D72">
        <w:rPr>
          <w:bCs/>
        </w:rPr>
        <w:t xml:space="preserve"> </w:t>
      </w:r>
      <w:r>
        <w:rPr>
          <w:bCs/>
        </w:rPr>
        <w:t xml:space="preserve">     Nome Società</w:t>
      </w:r>
    </w:p>
    <w:p w14:paraId="5682B6CC" w14:textId="2F6FA2F7" w:rsidR="002B60A5" w:rsidRDefault="002B60A5" w:rsidP="002B60A5">
      <w:r>
        <w:rPr>
          <w:bCs/>
        </w:rPr>
        <w:t xml:space="preserve">             </w:t>
      </w:r>
      <w:r w:rsidRPr="00006D72">
        <w:rPr>
          <w:bCs/>
        </w:rPr>
        <w:t>di Chieti-Pescara</w:t>
      </w:r>
      <w:r w:rsidRPr="00D00C67">
        <w:rPr>
          <w:b/>
        </w:rPr>
        <w:tab/>
      </w:r>
      <w:r w:rsidRPr="00D00C67">
        <w:rPr>
          <w:b/>
        </w:rPr>
        <w:tab/>
        <w:t xml:space="preserve">           </w:t>
      </w:r>
    </w:p>
    <w:p w14:paraId="6FAB9A0E" w14:textId="77777777" w:rsidR="002B60A5" w:rsidRDefault="002B60A5" w:rsidP="002B60A5"/>
    <w:p w14:paraId="25420525" w14:textId="77777777" w:rsidR="002B60A5" w:rsidRPr="004D4568" w:rsidRDefault="002B60A5" w:rsidP="002B60A5">
      <w:pPr>
        <w:keepNext/>
        <w:tabs>
          <w:tab w:val="left" w:pos="1300"/>
        </w:tabs>
        <w:jc w:val="both"/>
        <w:outlineLvl w:val="0"/>
      </w:pPr>
      <w:r w:rsidRPr="004D4568">
        <w:t xml:space="preserve">Il Legale Rappresentante                                                               Il Legale Rappresentante </w:t>
      </w:r>
    </w:p>
    <w:p w14:paraId="70CC323B" w14:textId="3C0CEF59" w:rsidR="002B60A5" w:rsidRPr="004D4568" w:rsidRDefault="002B60A5" w:rsidP="002B60A5">
      <w:r w:rsidRPr="004D4568">
        <w:t xml:space="preserve">    Prof. Liborio Stuppia                                                                </w:t>
      </w:r>
      <w:r w:rsidR="00776C0F">
        <w:t xml:space="preserve">      Dott…</w:t>
      </w:r>
    </w:p>
    <w:p w14:paraId="7AF78D06" w14:textId="77777777" w:rsidR="00776C0F" w:rsidRDefault="00776C0F" w:rsidP="002B60A5">
      <w:pPr>
        <w:tabs>
          <w:tab w:val="left" w:pos="5954"/>
        </w:tabs>
        <w:contextualSpacing/>
        <w:rPr>
          <w:i/>
          <w:iCs/>
          <w:sz w:val="16"/>
          <w:szCs w:val="16"/>
        </w:rPr>
      </w:pPr>
      <w:bookmarkStart w:id="3" w:name="_Hlk165885169"/>
    </w:p>
    <w:p w14:paraId="64B000CF" w14:textId="4DFCEC06" w:rsidR="002B60A5" w:rsidRDefault="002B60A5" w:rsidP="002B60A5">
      <w:pPr>
        <w:tabs>
          <w:tab w:val="left" w:pos="5954"/>
        </w:tabs>
        <w:contextualSpacing/>
        <w:rPr>
          <w:i/>
          <w:iCs/>
          <w:sz w:val="16"/>
          <w:szCs w:val="16"/>
        </w:rPr>
      </w:pPr>
      <w:r w:rsidRPr="004D4568">
        <w:rPr>
          <w:i/>
          <w:iCs/>
          <w:sz w:val="16"/>
          <w:szCs w:val="16"/>
        </w:rPr>
        <w:t xml:space="preserve">Documento informatico firmato digitalmente ai sensi del Testo </w:t>
      </w:r>
      <w:r>
        <w:rPr>
          <w:i/>
          <w:iCs/>
          <w:sz w:val="16"/>
          <w:szCs w:val="16"/>
        </w:rPr>
        <w:t xml:space="preserve">Unico                  </w:t>
      </w:r>
      <w:r w:rsidRPr="004D4568">
        <w:rPr>
          <w:i/>
          <w:iCs/>
          <w:sz w:val="16"/>
          <w:szCs w:val="16"/>
        </w:rPr>
        <w:t>Documento informatico firmato digitalmente ai sensi del Testo Unico</w:t>
      </w:r>
      <w:r>
        <w:rPr>
          <w:i/>
          <w:iCs/>
          <w:sz w:val="16"/>
          <w:szCs w:val="16"/>
        </w:rPr>
        <w:t xml:space="preserve"> </w:t>
      </w:r>
      <w:r w:rsidRPr="004D4568">
        <w:rPr>
          <w:i/>
          <w:iCs/>
          <w:sz w:val="16"/>
          <w:szCs w:val="16"/>
        </w:rPr>
        <w:t xml:space="preserve">D.P. R 28/12/2000, n. 445, </w:t>
      </w:r>
      <w:proofErr w:type="spellStart"/>
      <w:r w:rsidRPr="004D4568">
        <w:rPr>
          <w:i/>
          <w:iCs/>
          <w:sz w:val="16"/>
          <w:szCs w:val="16"/>
        </w:rPr>
        <w:t>D.Lgs.</w:t>
      </w:r>
      <w:proofErr w:type="spellEnd"/>
      <w:r w:rsidRPr="004D4568">
        <w:rPr>
          <w:i/>
          <w:iCs/>
          <w:sz w:val="16"/>
          <w:szCs w:val="16"/>
        </w:rPr>
        <w:t xml:space="preserve"> 07/03/2005 n. 82 e </w:t>
      </w:r>
      <w:r w:rsidR="009B16EF" w:rsidRPr="004D4568">
        <w:rPr>
          <w:i/>
          <w:iCs/>
          <w:sz w:val="16"/>
          <w:szCs w:val="16"/>
        </w:rPr>
        <w:t>norme</w:t>
      </w:r>
      <w:r w:rsidR="009B16EF">
        <w:rPr>
          <w:i/>
          <w:iCs/>
          <w:sz w:val="16"/>
          <w:szCs w:val="16"/>
        </w:rPr>
        <w:t xml:space="preserve"> collegate</w:t>
      </w:r>
      <w:r>
        <w:rPr>
          <w:i/>
          <w:iCs/>
          <w:sz w:val="16"/>
          <w:szCs w:val="16"/>
        </w:rPr>
        <w:t xml:space="preserve">                </w:t>
      </w:r>
      <w:r w:rsidRPr="004D4568">
        <w:rPr>
          <w:i/>
          <w:iCs/>
          <w:sz w:val="16"/>
          <w:szCs w:val="16"/>
        </w:rPr>
        <w:t>D.P. R 28/12/2000, n.</w:t>
      </w:r>
      <w:r w:rsidRPr="004133EC">
        <w:rPr>
          <w:i/>
          <w:iCs/>
          <w:sz w:val="16"/>
          <w:szCs w:val="16"/>
        </w:rPr>
        <w:t xml:space="preserve"> </w:t>
      </w:r>
      <w:r w:rsidRPr="004D4568">
        <w:rPr>
          <w:i/>
          <w:iCs/>
          <w:sz w:val="16"/>
          <w:szCs w:val="16"/>
        </w:rPr>
        <w:t xml:space="preserve">445, </w:t>
      </w:r>
      <w:proofErr w:type="spellStart"/>
      <w:r w:rsidRPr="004D4568">
        <w:rPr>
          <w:i/>
          <w:iCs/>
          <w:sz w:val="16"/>
          <w:szCs w:val="16"/>
        </w:rPr>
        <w:t>D.Lgs.</w:t>
      </w:r>
      <w:proofErr w:type="spellEnd"/>
      <w:r w:rsidRPr="004D4568">
        <w:rPr>
          <w:i/>
          <w:iCs/>
          <w:sz w:val="16"/>
          <w:szCs w:val="16"/>
        </w:rPr>
        <w:t xml:space="preserve"> 07/03/2005 n. 82 e</w:t>
      </w:r>
      <w:r>
        <w:rPr>
          <w:i/>
          <w:iCs/>
          <w:sz w:val="16"/>
          <w:szCs w:val="16"/>
        </w:rPr>
        <w:t xml:space="preserve"> norme collegate il quale sostituisce il testo cartaceo e la firma </w:t>
      </w:r>
      <w:proofErr w:type="gramStart"/>
      <w:r>
        <w:rPr>
          <w:i/>
          <w:iCs/>
          <w:sz w:val="16"/>
          <w:szCs w:val="16"/>
        </w:rPr>
        <w:t>autografa</w:t>
      </w:r>
      <w:proofErr w:type="gramEnd"/>
      <w:r>
        <w:rPr>
          <w:i/>
          <w:iCs/>
          <w:sz w:val="16"/>
          <w:szCs w:val="16"/>
        </w:rPr>
        <w:t xml:space="preserve">                      </w:t>
      </w:r>
      <w:r w:rsidR="009B16EF">
        <w:rPr>
          <w:i/>
          <w:iCs/>
          <w:sz w:val="16"/>
          <w:szCs w:val="16"/>
        </w:rPr>
        <w:t xml:space="preserve">                 </w:t>
      </w:r>
      <w:r>
        <w:rPr>
          <w:i/>
          <w:iCs/>
          <w:sz w:val="16"/>
          <w:szCs w:val="16"/>
        </w:rPr>
        <w:t xml:space="preserve">il quale sostituisce il testo cartaceo e la firma autografa                                                                                      </w:t>
      </w:r>
    </w:p>
    <w:p w14:paraId="6468C95A" w14:textId="1E9B7778" w:rsidR="002B60A5" w:rsidRPr="00A22E36" w:rsidRDefault="002B60A5" w:rsidP="002B60A5">
      <w:pPr>
        <w:tabs>
          <w:tab w:val="left" w:pos="5954"/>
        </w:tabs>
        <w:contextualSpacing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</w:t>
      </w:r>
      <w:bookmarkStart w:id="4" w:name="_Hlk165885215"/>
      <w:r>
        <w:rPr>
          <w:i/>
          <w:iCs/>
          <w:sz w:val="16"/>
          <w:szCs w:val="16"/>
        </w:rPr>
        <w:t xml:space="preserve"> </w:t>
      </w:r>
      <w:bookmarkEnd w:id="4"/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3"/>
    </w:p>
    <w:p w14:paraId="23017ED4" w14:textId="77777777" w:rsidR="002B60A5" w:rsidRDefault="002B60A5" w:rsidP="002B60A5"/>
    <w:p w14:paraId="0B6B4B88" w14:textId="77777777" w:rsidR="002B60A5" w:rsidRPr="00D00C67" w:rsidRDefault="002B60A5" w:rsidP="002B60A5">
      <w:r>
        <w:t xml:space="preserve">        </w:t>
      </w:r>
      <w:r w:rsidRPr="00D00C67">
        <w:t>Prof.</w:t>
      </w:r>
      <w:r>
        <w:t>/Prof.ssa</w:t>
      </w:r>
      <w:r w:rsidRPr="00D00C67">
        <w:t xml:space="preserve">                                                                                  </w:t>
      </w:r>
    </w:p>
    <w:p w14:paraId="2E3D62F2" w14:textId="77777777" w:rsidR="002B60A5" w:rsidRPr="00D00C67" w:rsidRDefault="002B60A5" w:rsidP="002B60A5"/>
    <w:p w14:paraId="2F8632CB" w14:textId="281F0B97" w:rsidR="00B73A25" w:rsidRDefault="008A0BE2" w:rsidP="00FC5533">
      <w:r>
        <w:t>___________________________</w:t>
      </w:r>
    </w:p>
    <w:sectPr w:rsidR="00B73A25" w:rsidSect="001048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45E9" w14:textId="77777777" w:rsidR="00FC5968" w:rsidRDefault="00FC5968">
      <w:r>
        <w:separator/>
      </w:r>
    </w:p>
  </w:endnote>
  <w:endnote w:type="continuationSeparator" w:id="0">
    <w:p w14:paraId="29ED6120" w14:textId="77777777" w:rsidR="00FC5968" w:rsidRDefault="00FC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6F8E" w14:textId="77777777" w:rsidR="005C4682" w:rsidRDefault="005C4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1041B" w14:textId="4CB51DE4" w:rsidR="00A944C5" w:rsidRPr="00353B05" w:rsidRDefault="00A944C5">
    <w:pPr>
      <w:pStyle w:val="Pidipagina"/>
      <w:rPr>
        <w:lang w:val="en-US"/>
      </w:rPr>
    </w:pPr>
    <w:r w:rsidRPr="00353B05">
      <w:rPr>
        <w:lang w:val="en-US"/>
      </w:rPr>
      <w:t>________________________________________________________________________________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0AD5" w14:textId="77777777" w:rsidR="005C4682" w:rsidRDefault="005C46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DEEC3" w14:textId="77777777" w:rsidR="00FC5968" w:rsidRDefault="00FC5968">
      <w:bookmarkStart w:id="0" w:name="_Hlk212206370"/>
      <w:bookmarkEnd w:id="0"/>
      <w:r>
        <w:separator/>
      </w:r>
    </w:p>
  </w:footnote>
  <w:footnote w:type="continuationSeparator" w:id="0">
    <w:p w14:paraId="70469665" w14:textId="77777777" w:rsidR="00FC5968" w:rsidRDefault="00FC5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0937" w14:textId="77777777" w:rsidR="005C4682" w:rsidRDefault="005C468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C464" w14:textId="283D85CE" w:rsidR="0006017A" w:rsidRDefault="0006017A" w:rsidP="0006017A">
    <w:pPr>
      <w:pStyle w:val="Intestazione"/>
      <w:rPr>
        <w:color w:val="003366"/>
        <w:sz w:val="28"/>
        <w:szCs w:val="28"/>
      </w:rPr>
    </w:pPr>
    <w:bookmarkStart w:id="5" w:name="_Hlk207290964"/>
    <w:bookmarkStart w:id="6" w:name="_Hlk207290965"/>
    <w:r>
      <w:rPr>
        <w:color w:val="003366"/>
        <w:sz w:val="28"/>
        <w:szCs w:val="28"/>
      </w:rPr>
      <w:t xml:space="preserve">                  </w:t>
    </w:r>
  </w:p>
  <w:p w14:paraId="2A8C5BDB" w14:textId="624DAD29" w:rsidR="0006017A" w:rsidRDefault="0006017A" w:rsidP="0006017A">
    <w:pPr>
      <w:pStyle w:val="Intestazione"/>
      <w:rPr>
        <w:color w:val="003366"/>
        <w:sz w:val="28"/>
        <w:szCs w:val="28"/>
      </w:rPr>
    </w:pPr>
    <w:r>
      <w:rPr>
        <w:color w:val="003366"/>
        <w:sz w:val="28"/>
        <w:szCs w:val="28"/>
      </w:rPr>
      <w:t xml:space="preserve">               </w:t>
    </w:r>
  </w:p>
  <w:p w14:paraId="6B52AECB" w14:textId="77777777" w:rsidR="00FE22F0" w:rsidRPr="00FE22F0" w:rsidRDefault="0006017A" w:rsidP="00FE22F0">
    <w:pPr>
      <w:pStyle w:val="Intestazione"/>
      <w:rPr>
        <w:color w:val="003366"/>
        <w:sz w:val="8"/>
        <w:szCs w:val="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458283" wp14:editId="569E3916">
          <wp:simplePos x="0" y="0"/>
          <wp:positionH relativeFrom="column">
            <wp:posOffset>5384165</wp:posOffset>
          </wp:positionH>
          <wp:positionV relativeFrom="paragraph">
            <wp:posOffset>19685</wp:posOffset>
          </wp:positionV>
          <wp:extent cx="1172210" cy="847725"/>
          <wp:effectExtent l="0" t="0" r="8890" b="9525"/>
          <wp:wrapNone/>
          <wp:docPr id="411257350" name="Immagine 1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11104" name="Immagine 1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366"/>
        <w:sz w:val="28"/>
        <w:szCs w:val="28"/>
      </w:rPr>
      <w:t xml:space="preserve">  </w:t>
    </w:r>
    <w:r>
      <w:rPr>
        <w:noProof/>
      </w:rPr>
      <w:drawing>
        <wp:inline distT="0" distB="0" distL="0" distR="0" wp14:anchorId="29376561" wp14:editId="321F93BD">
          <wp:extent cx="837546" cy="923290"/>
          <wp:effectExtent l="0" t="0" r="1270" b="0"/>
          <wp:docPr id="111614138" name="Immagine 111614138" descr="logouda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uda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68" cy="92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3366"/>
        <w:sz w:val="28"/>
        <w:szCs w:val="28"/>
      </w:rPr>
      <w:t xml:space="preserve">  </w:t>
    </w:r>
    <w:r w:rsidR="00A944C5" w:rsidRPr="00691EE9">
      <w:rPr>
        <w:color w:val="003366"/>
        <w:sz w:val="31"/>
        <w:szCs w:val="31"/>
      </w:rPr>
      <w:t>Università degli Studi "G. d'Annunzio" Chieti-Pescara</w:t>
    </w:r>
    <w:r w:rsidR="00FE22F0">
      <w:rPr>
        <w:color w:val="003366"/>
        <w:sz w:val="31"/>
        <w:szCs w:val="31"/>
      </w:rPr>
      <w:tab/>
    </w:r>
    <w:r w:rsidR="00FE22F0">
      <w:rPr>
        <w:color w:val="003366"/>
        <w:sz w:val="31"/>
        <w:szCs w:val="31"/>
      </w:rPr>
      <w:tab/>
    </w:r>
    <w:r w:rsidR="00FE22F0">
      <w:rPr>
        <w:color w:val="003366"/>
        <w:sz w:val="31"/>
        <w:szCs w:val="31"/>
      </w:rPr>
      <w:tab/>
    </w:r>
  </w:p>
  <w:p w14:paraId="3EF4B966" w14:textId="5E089463" w:rsidR="00FE22F0" w:rsidRPr="00FE22F0" w:rsidRDefault="00FE22F0" w:rsidP="00FE22F0">
    <w:pPr>
      <w:pStyle w:val="Intestazione"/>
      <w:rPr>
        <w:i/>
        <w:iCs/>
        <w:color w:val="1F3864" w:themeColor="accent5" w:themeShade="80"/>
        <w:sz w:val="28"/>
        <w:szCs w:val="28"/>
      </w:rPr>
    </w:pPr>
    <w:r>
      <w:rPr>
        <w:color w:val="003366"/>
        <w:sz w:val="31"/>
        <w:szCs w:val="31"/>
      </w:rPr>
      <w:tab/>
    </w:r>
    <w:r w:rsidRPr="00FE22F0">
      <w:rPr>
        <w:i/>
        <w:iCs/>
        <w:color w:val="1F3864" w:themeColor="accent5" w:themeShade="80"/>
        <w:sz w:val="28"/>
        <w:szCs w:val="28"/>
      </w:rPr>
      <w:t>SETTORE TRASFERIMENTO TECNOLOGICO E</w:t>
    </w:r>
  </w:p>
  <w:p w14:paraId="27949435" w14:textId="7C33F2D6" w:rsidR="00901CB3" w:rsidRPr="00901CB3" w:rsidRDefault="00FE22F0" w:rsidP="00901CB3">
    <w:pPr>
      <w:pStyle w:val="Intestazione"/>
      <w:rPr>
        <w:color w:val="1F3864" w:themeColor="accent5" w:themeShade="80"/>
        <w:sz w:val="31"/>
        <w:szCs w:val="31"/>
      </w:rPr>
    </w:pPr>
    <w:r w:rsidRPr="00FE22F0">
      <w:rPr>
        <w:i/>
        <w:iCs/>
        <w:color w:val="1F3864" w:themeColor="accent5" w:themeShade="80"/>
        <w:sz w:val="28"/>
        <w:szCs w:val="28"/>
      </w:rPr>
      <w:tab/>
      <w:t>PARTECIPATE</w:t>
    </w:r>
    <w:bookmarkEnd w:id="5"/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07CC" w14:textId="77777777" w:rsidR="005C4682" w:rsidRDefault="005C468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70C18"/>
    <w:multiLevelType w:val="hybridMultilevel"/>
    <w:tmpl w:val="33B4C70A"/>
    <w:lvl w:ilvl="0" w:tplc="0410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F3C66A6">
      <w:start w:val="1"/>
      <w:numFmt w:val="bullet"/>
      <w:lvlText w:val="o"/>
      <w:lvlJc w:val="left"/>
      <w:pPr>
        <w:ind w:left="1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BFA0254">
      <w:start w:val="1"/>
      <w:numFmt w:val="bullet"/>
      <w:lvlText w:val="▪"/>
      <w:lvlJc w:val="left"/>
      <w:pPr>
        <w:ind w:left="2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86CB5FA">
      <w:start w:val="1"/>
      <w:numFmt w:val="bullet"/>
      <w:lvlText w:val="•"/>
      <w:lvlJc w:val="left"/>
      <w:pPr>
        <w:ind w:left="3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C2C324">
      <w:start w:val="1"/>
      <w:numFmt w:val="bullet"/>
      <w:lvlText w:val="o"/>
      <w:lvlJc w:val="left"/>
      <w:pPr>
        <w:ind w:left="3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7E08278">
      <w:start w:val="1"/>
      <w:numFmt w:val="bullet"/>
      <w:lvlText w:val="▪"/>
      <w:lvlJc w:val="left"/>
      <w:pPr>
        <w:ind w:left="4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28BD24">
      <w:start w:val="1"/>
      <w:numFmt w:val="bullet"/>
      <w:lvlText w:val="•"/>
      <w:lvlJc w:val="left"/>
      <w:pPr>
        <w:ind w:left="5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DAC2A3A">
      <w:start w:val="1"/>
      <w:numFmt w:val="bullet"/>
      <w:lvlText w:val="o"/>
      <w:lvlJc w:val="left"/>
      <w:pPr>
        <w:ind w:left="6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D04EEB4">
      <w:start w:val="1"/>
      <w:numFmt w:val="bullet"/>
      <w:lvlText w:val="▪"/>
      <w:lvlJc w:val="left"/>
      <w:pPr>
        <w:ind w:left="68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18E72C6"/>
    <w:multiLevelType w:val="hybridMultilevel"/>
    <w:tmpl w:val="1A64F2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C70DE"/>
    <w:multiLevelType w:val="hybridMultilevel"/>
    <w:tmpl w:val="CAD289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F474C"/>
    <w:multiLevelType w:val="hybridMultilevel"/>
    <w:tmpl w:val="7A2EA692"/>
    <w:lvl w:ilvl="0" w:tplc="9036FF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77878">
    <w:abstractNumId w:val="3"/>
  </w:num>
  <w:num w:numId="2" w16cid:durableId="1862009435">
    <w:abstractNumId w:val="0"/>
  </w:num>
  <w:num w:numId="3" w16cid:durableId="680011607">
    <w:abstractNumId w:val="1"/>
  </w:num>
  <w:num w:numId="4" w16cid:durableId="1442146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57"/>
    <w:rsid w:val="00002B54"/>
    <w:rsid w:val="0003059D"/>
    <w:rsid w:val="00051278"/>
    <w:rsid w:val="0006017A"/>
    <w:rsid w:val="0006395D"/>
    <w:rsid w:val="000760EA"/>
    <w:rsid w:val="000A4A57"/>
    <w:rsid w:val="000B4D86"/>
    <w:rsid w:val="000D4E54"/>
    <w:rsid w:val="000E4F0B"/>
    <w:rsid w:val="00104889"/>
    <w:rsid w:val="0014323C"/>
    <w:rsid w:val="00151B4E"/>
    <w:rsid w:val="00163FF9"/>
    <w:rsid w:val="001830CB"/>
    <w:rsid w:val="001B0048"/>
    <w:rsid w:val="001E5BB8"/>
    <w:rsid w:val="00202823"/>
    <w:rsid w:val="00207382"/>
    <w:rsid w:val="002507AA"/>
    <w:rsid w:val="002B161E"/>
    <w:rsid w:val="002B5168"/>
    <w:rsid w:val="002B60A5"/>
    <w:rsid w:val="002C28C9"/>
    <w:rsid w:val="002E1F0A"/>
    <w:rsid w:val="002E625B"/>
    <w:rsid w:val="002E7047"/>
    <w:rsid w:val="00331A95"/>
    <w:rsid w:val="00334052"/>
    <w:rsid w:val="00334412"/>
    <w:rsid w:val="00353B05"/>
    <w:rsid w:val="00374801"/>
    <w:rsid w:val="00377107"/>
    <w:rsid w:val="00386277"/>
    <w:rsid w:val="003D4C2E"/>
    <w:rsid w:val="004243FC"/>
    <w:rsid w:val="00424B70"/>
    <w:rsid w:val="004B19A1"/>
    <w:rsid w:val="004C693D"/>
    <w:rsid w:val="004C6ABB"/>
    <w:rsid w:val="004E4673"/>
    <w:rsid w:val="0050378E"/>
    <w:rsid w:val="005251B7"/>
    <w:rsid w:val="005758E4"/>
    <w:rsid w:val="005A08D4"/>
    <w:rsid w:val="005C4682"/>
    <w:rsid w:val="005F2E23"/>
    <w:rsid w:val="00605DAC"/>
    <w:rsid w:val="00672BD2"/>
    <w:rsid w:val="006806D1"/>
    <w:rsid w:val="00691EE9"/>
    <w:rsid w:val="006D32C6"/>
    <w:rsid w:val="006D4CF6"/>
    <w:rsid w:val="007041C3"/>
    <w:rsid w:val="00704B03"/>
    <w:rsid w:val="00723215"/>
    <w:rsid w:val="00735D87"/>
    <w:rsid w:val="00752C8A"/>
    <w:rsid w:val="00776C0F"/>
    <w:rsid w:val="007B3A8A"/>
    <w:rsid w:val="007C1E27"/>
    <w:rsid w:val="007E5EED"/>
    <w:rsid w:val="00802E28"/>
    <w:rsid w:val="00876A3A"/>
    <w:rsid w:val="008804EF"/>
    <w:rsid w:val="00890E9A"/>
    <w:rsid w:val="008A0BE2"/>
    <w:rsid w:val="008A293E"/>
    <w:rsid w:val="008B06E9"/>
    <w:rsid w:val="008C1767"/>
    <w:rsid w:val="008C5931"/>
    <w:rsid w:val="00901CB3"/>
    <w:rsid w:val="0091356D"/>
    <w:rsid w:val="009532D6"/>
    <w:rsid w:val="0095576A"/>
    <w:rsid w:val="00974F21"/>
    <w:rsid w:val="009B16EF"/>
    <w:rsid w:val="009D6296"/>
    <w:rsid w:val="00A33C92"/>
    <w:rsid w:val="00A44B85"/>
    <w:rsid w:val="00A57E0C"/>
    <w:rsid w:val="00A90B83"/>
    <w:rsid w:val="00A944C5"/>
    <w:rsid w:val="00A971F8"/>
    <w:rsid w:val="00AC4E8C"/>
    <w:rsid w:val="00AF61BD"/>
    <w:rsid w:val="00B00DBD"/>
    <w:rsid w:val="00B15069"/>
    <w:rsid w:val="00B3501C"/>
    <w:rsid w:val="00B433BA"/>
    <w:rsid w:val="00B611C6"/>
    <w:rsid w:val="00B73A25"/>
    <w:rsid w:val="00B73B76"/>
    <w:rsid w:val="00BB5456"/>
    <w:rsid w:val="00BC3ECA"/>
    <w:rsid w:val="00C51F2D"/>
    <w:rsid w:val="00CA07C9"/>
    <w:rsid w:val="00CB4F93"/>
    <w:rsid w:val="00CC0303"/>
    <w:rsid w:val="00CC5F5D"/>
    <w:rsid w:val="00D1285A"/>
    <w:rsid w:val="00D13BD1"/>
    <w:rsid w:val="00D16CE2"/>
    <w:rsid w:val="00D44B3D"/>
    <w:rsid w:val="00D62147"/>
    <w:rsid w:val="00D644DD"/>
    <w:rsid w:val="00D6667A"/>
    <w:rsid w:val="00D82D4C"/>
    <w:rsid w:val="00D94213"/>
    <w:rsid w:val="00DB05C3"/>
    <w:rsid w:val="00DB734D"/>
    <w:rsid w:val="00DD5E35"/>
    <w:rsid w:val="00E33C73"/>
    <w:rsid w:val="00E54645"/>
    <w:rsid w:val="00E65E66"/>
    <w:rsid w:val="00E809CD"/>
    <w:rsid w:val="00E85164"/>
    <w:rsid w:val="00F049FB"/>
    <w:rsid w:val="00F14BCB"/>
    <w:rsid w:val="00F179EE"/>
    <w:rsid w:val="00F37CF1"/>
    <w:rsid w:val="00F40CE3"/>
    <w:rsid w:val="00F9676A"/>
    <w:rsid w:val="00F97591"/>
    <w:rsid w:val="00FA2210"/>
    <w:rsid w:val="00FC5533"/>
    <w:rsid w:val="00FC5968"/>
    <w:rsid w:val="00FD7C74"/>
    <w:rsid w:val="00FE22F0"/>
    <w:rsid w:val="00FE6EBA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54B295"/>
  <w15:chartTrackingRefBased/>
  <w15:docId w15:val="{463F3E7F-E66F-49CB-8FD2-5E986E71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942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9421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942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575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8E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D629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2B60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B60A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zio-maurizio\Downloads\rettore%20(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rettore (2)</Template>
  <TotalTime>0</TotalTime>
  <Pages>3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adezio-maurizio</dc:creator>
  <cp:keywords/>
  <dc:description/>
  <cp:lastModifiedBy>Daniela Leucci</cp:lastModifiedBy>
  <cp:revision>2</cp:revision>
  <cp:lastPrinted>2025-09-22T10:44:00Z</cp:lastPrinted>
  <dcterms:created xsi:type="dcterms:W3CDTF">2026-10-09T08:29:00Z</dcterms:created>
  <dcterms:modified xsi:type="dcterms:W3CDTF">2026-10-09T08:29:00Z</dcterms:modified>
</cp:coreProperties>
</file>